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4A1CEE" w:rsidRPr="007F1B3B" w:rsidTr="007F1B3B">
        <w:tc>
          <w:tcPr>
            <w:tcW w:w="4785" w:type="dxa"/>
          </w:tcPr>
          <w:p w:rsidR="004A1CEE" w:rsidRPr="007F1B3B" w:rsidRDefault="004A1CEE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4A1CEE" w:rsidRPr="007F1B3B" w:rsidRDefault="004A1CEE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A1CEE" w:rsidRPr="00DB49FF" w:rsidRDefault="004A1CEE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3.75pt;width:134.25pt;height:0;z-index:251659264;mso-position-horizontal-relative:text;mso-position-vertical-relative:text" o:connectortype="straight"/>
        </w:pict>
      </w:r>
    </w:p>
    <w:p w:rsidR="004A1CEE" w:rsidRDefault="004A1CEE" w:rsidP="00211B6D">
      <w:pPr>
        <w:jc w:val="center"/>
      </w:pPr>
    </w:p>
    <w:p w:rsidR="004A1CEE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GIẤY  ĐỀ NGHỊ </w:t>
      </w:r>
    </w:p>
    <w:p w:rsidR="004A1CEE" w:rsidRPr="00756613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 w:val="24"/>
          <w:szCs w:val="24"/>
        </w:rPr>
      </w:pPr>
      <w:r w:rsidRPr="00756613">
        <w:rPr>
          <w:b/>
          <w:sz w:val="24"/>
          <w:szCs w:val="24"/>
        </w:rPr>
        <w:t>Về việc tính chế độ bồi dưỡng đối với Giảng viên Giáo dục thể chất</w:t>
      </w:r>
    </w:p>
    <w:p w:rsidR="004A1CEE" w:rsidRPr="00756613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 w:val="24"/>
          <w:szCs w:val="24"/>
        </w:rPr>
      </w:pPr>
      <w:r w:rsidRPr="00756613">
        <w:rPr>
          <w:b/>
          <w:sz w:val="24"/>
          <w:szCs w:val="24"/>
        </w:rPr>
        <w:t>Từ</w:t>
      </w:r>
      <w:r>
        <w:rPr>
          <w:b/>
          <w:sz w:val="24"/>
          <w:szCs w:val="24"/>
        </w:rPr>
        <w:t xml:space="preserve"> ngày 22/02/2016</w:t>
      </w:r>
      <w:r w:rsidRPr="00756613">
        <w:rPr>
          <w:b/>
          <w:sz w:val="24"/>
          <w:szCs w:val="24"/>
        </w:rPr>
        <w:t>đế</w:t>
      </w:r>
      <w:r>
        <w:rPr>
          <w:b/>
          <w:sz w:val="24"/>
          <w:szCs w:val="24"/>
        </w:rPr>
        <w:t>n 25/6</w:t>
      </w:r>
      <w:r w:rsidRPr="00756613">
        <w:rPr>
          <w:b/>
          <w:sz w:val="24"/>
          <w:szCs w:val="24"/>
        </w:rPr>
        <w:t>/2016</w:t>
      </w:r>
    </w:p>
    <w:p w:rsidR="004A1CEE" w:rsidRDefault="004A1CEE" w:rsidP="00211B6D">
      <w:pPr>
        <w:tabs>
          <w:tab w:val="left" w:pos="1560"/>
        </w:tabs>
      </w:pPr>
    </w:p>
    <w:p w:rsidR="004A1CEE" w:rsidRDefault="004A1CEE" w:rsidP="00756613">
      <w:pPr>
        <w:tabs>
          <w:tab w:val="left" w:pos="851"/>
        </w:tabs>
        <w:spacing w:after="0"/>
      </w:pPr>
      <w:r>
        <w:tab/>
        <w:t xml:space="preserve">Kính gửi : </w:t>
      </w:r>
    </w:p>
    <w:p w:rsidR="004A1CEE" w:rsidRPr="00756613" w:rsidRDefault="004A1CEE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Hiệu trưởng Trường Cao đẳng Kỹ thuật Lý Tự Trọng</w:t>
      </w:r>
      <w:r>
        <w:t xml:space="preserve"> Tp. HCM;</w:t>
      </w:r>
    </w:p>
    <w:p w:rsidR="004A1CEE" w:rsidRPr="00756613" w:rsidRDefault="004A1CEE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Trưởng phòng Kế hoạ</w:t>
      </w:r>
      <w:r>
        <w:t>ch – Tài chính</w:t>
      </w:r>
      <w:r w:rsidRPr="00756613">
        <w:t>;</w:t>
      </w:r>
    </w:p>
    <w:p w:rsidR="004A1CEE" w:rsidRDefault="004A1CEE" w:rsidP="00756613">
      <w:pPr>
        <w:pStyle w:val="ListParagraph"/>
        <w:numPr>
          <w:ilvl w:val="0"/>
          <w:numId w:val="2"/>
        </w:numPr>
        <w:spacing w:after="0"/>
        <w:ind w:left="2552" w:hanging="425"/>
      </w:pPr>
      <w:r w:rsidRPr="00756613">
        <w:t>Trưở</w:t>
      </w:r>
      <w:r>
        <w:t>ng phòng Tuyển sinh – Đào tạo – Giới thiệu việc làm;</w:t>
      </w:r>
    </w:p>
    <w:p w:rsidR="004A1CEE" w:rsidRPr="00756613" w:rsidRDefault="004A1CEE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</w:pPr>
      <w:r w:rsidRPr="00756613">
        <w:t>Trưở</w:t>
      </w:r>
      <w:r>
        <w:t>ng k</w:t>
      </w:r>
      <w:r w:rsidRPr="00756613">
        <w:t>hoa Khoa học cơ bả</w:t>
      </w:r>
      <w:r>
        <w:t>n.</w:t>
      </w:r>
    </w:p>
    <w:p w:rsidR="004A1CEE" w:rsidRDefault="004A1CEE" w:rsidP="00756613">
      <w:pPr>
        <w:spacing w:after="0"/>
        <w:ind w:left="2552" w:hanging="425"/>
        <w:jc w:val="center"/>
      </w:pPr>
    </w:p>
    <w:p w:rsidR="004A1CEE" w:rsidRDefault="004A1CEE" w:rsidP="009911E6">
      <w:pPr>
        <w:tabs>
          <w:tab w:val="left" w:pos="1560"/>
        </w:tabs>
        <w:ind w:firstLine="426"/>
      </w:pPr>
      <w:r>
        <w:t xml:space="preserve">   Tôi tên là: Lê Thái Hùng </w:t>
      </w:r>
    </w:p>
    <w:p w:rsidR="004A1CEE" w:rsidRDefault="004A1CEE" w:rsidP="009911E6">
      <w:pPr>
        <w:ind w:firstLine="567"/>
      </w:pPr>
      <w:r>
        <w:t>Chức vụ: Phụ trách tổ bộ môn Giáo dục thể chất, khoa Khoa học cơ bản thuộc Trường Cao đẳng Kỹ thuật Lý Tự Trọng Tp. Hồ Chí Minh.</w:t>
      </w:r>
    </w:p>
    <w:p w:rsidR="004A1CEE" w:rsidRDefault="004A1CEE" w:rsidP="00756613">
      <w:pPr>
        <w:ind w:firstLine="567"/>
      </w:pPr>
      <w:r>
        <w:t xml:space="preserve">Căn cứ vào thời khoá biểu Học kỳ II năm 2015-2016 từ ngày 22/02/2016 đến 25/06/2016 để tính chế độ bồi dưỡng đối với giảng viên Giáo dục thể chất theo Quyết định số 51/2012/QĐ-TTg ngày 16 tháng 11 năm 2012 của Bộ Giáo dục và Đào tạo; </w:t>
      </w:r>
    </w:p>
    <w:p w:rsidR="004A1CEE" w:rsidRDefault="004A1CEE" w:rsidP="00211B6D">
      <w:pPr>
        <w:tabs>
          <w:tab w:val="left" w:pos="1560"/>
        </w:tabs>
      </w:pPr>
      <w:r>
        <w:t xml:space="preserve">       Thống kê tổng số tiết của Giảng viên thuộc tổ giáo dục thể chất dạy từ ngày 22/02/2016 đến ngày 25/06/2016 như sau 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"/>
        <w:gridCol w:w="2284"/>
        <w:gridCol w:w="1432"/>
        <w:gridCol w:w="1075"/>
        <w:gridCol w:w="953"/>
        <w:gridCol w:w="1015"/>
        <w:gridCol w:w="863"/>
        <w:gridCol w:w="1696"/>
      </w:tblGrid>
      <w:tr w:rsidR="004A1CEE" w:rsidRPr="007F1B3B" w:rsidTr="008E4FCC">
        <w:trPr>
          <w:tblHeader/>
        </w:trPr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STT</w:t>
            </w:r>
          </w:p>
        </w:tc>
        <w:tc>
          <w:tcPr>
            <w:tcW w:w="2284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Họ &amp; Tên</w:t>
            </w:r>
          </w:p>
        </w:tc>
        <w:tc>
          <w:tcPr>
            <w:tcW w:w="1432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Bậc Đào tạo</w:t>
            </w:r>
          </w:p>
        </w:tc>
        <w:tc>
          <w:tcPr>
            <w:tcW w:w="1075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Hệ số</w:t>
            </w:r>
            <w:r>
              <w:rPr>
                <w:b/>
              </w:rPr>
              <w:t xml:space="preserve"> Lớp Đông</w:t>
            </w:r>
          </w:p>
        </w:tc>
        <w:tc>
          <w:tcPr>
            <w:tcW w:w="953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Số lớp</w:t>
            </w:r>
          </w:p>
        </w:tc>
        <w:tc>
          <w:tcPr>
            <w:tcW w:w="1015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Số tiết /tuần</w:t>
            </w:r>
          </w:p>
        </w:tc>
        <w:tc>
          <w:tcPr>
            <w:tcW w:w="863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Số tuần</w:t>
            </w:r>
          </w:p>
        </w:tc>
        <w:tc>
          <w:tcPr>
            <w:tcW w:w="1696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2"/>
                <w:lang w:val="vi-VN"/>
              </w:rPr>
            </w:pPr>
            <w:r w:rsidRPr="007F1B3B">
              <w:rPr>
                <w:b/>
              </w:rPr>
              <w:t>Tổng số tiết</w:t>
            </w:r>
          </w:p>
        </w:tc>
      </w:tr>
      <w:tr w:rsidR="004A1CEE" w:rsidRPr="007F1B3B" w:rsidTr="008E4FCC"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1</w:t>
            </w:r>
          </w:p>
        </w:tc>
        <w:tc>
          <w:tcPr>
            <w:tcW w:w="2284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Lê Thái Hùng</w:t>
            </w:r>
          </w:p>
        </w:tc>
        <w:tc>
          <w:tcPr>
            <w:tcW w:w="1432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111BD8">
              <w:rPr>
                <w:lang w:val="vi-VN"/>
              </w:rPr>
              <w:t>CĐ</w:t>
            </w:r>
          </w:p>
          <w:p w:rsidR="004A1CEE" w:rsidRPr="00111BD8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111BD8">
              <w:rPr>
                <w:lang w:val="vi-VN"/>
              </w:rPr>
              <w:t>CĐ</w:t>
            </w:r>
          </w:p>
          <w:p w:rsidR="004A1CEE" w:rsidRPr="00111BD8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lang w:val="vi-VN"/>
              </w:rPr>
            </w:pPr>
            <w:r w:rsidRPr="00111BD8">
              <w:rPr>
                <w:lang w:val="vi-VN"/>
              </w:rPr>
              <w:t>CĐ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07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1.0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53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4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01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63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696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60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99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144</w:t>
            </w:r>
          </w:p>
          <w:p w:rsidR="004A1CEE" w:rsidRPr="007F1B3B" w:rsidRDefault="004A1CEE" w:rsidP="002B195D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t xml:space="preserve">    </w:t>
            </w:r>
            <w:r w:rsidRPr="007F1B3B">
              <w:t>Σ=3</w:t>
            </w:r>
            <w:r>
              <w:t>03</w:t>
            </w:r>
          </w:p>
        </w:tc>
      </w:tr>
      <w:tr w:rsidR="004A1CEE" w:rsidRPr="007F1B3B" w:rsidTr="008E4FCC"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2</w:t>
            </w:r>
          </w:p>
        </w:tc>
        <w:tc>
          <w:tcPr>
            <w:tcW w:w="2284" w:type="dxa"/>
            <w:vAlign w:val="center"/>
          </w:tcPr>
          <w:p w:rsidR="004A1CEE" w:rsidRPr="007F1B3B" w:rsidRDefault="004A1CEE" w:rsidP="0034635C">
            <w:pPr>
              <w:tabs>
                <w:tab w:val="left" w:pos="1560"/>
              </w:tabs>
              <w:spacing w:after="0" w:line="240" w:lineRule="auto"/>
              <w:rPr>
                <w:sz w:val="22"/>
                <w:lang w:val="vi-VN"/>
              </w:rPr>
            </w:pPr>
            <w:r w:rsidRPr="007F1B3B">
              <w:t>Nguyễn Đức Thắng</w:t>
            </w:r>
          </w:p>
        </w:tc>
        <w:tc>
          <w:tcPr>
            <w:tcW w:w="1432" w:type="dxa"/>
            <w:vAlign w:val="center"/>
          </w:tcPr>
          <w:p w:rsidR="004A1CEE" w:rsidRDefault="004A1CEE" w:rsidP="00AC793F">
            <w:pPr>
              <w:tabs>
                <w:tab w:val="left" w:pos="1560"/>
              </w:tabs>
              <w:spacing w:after="0" w:line="240" w:lineRule="auto"/>
            </w:pPr>
            <w:r>
              <w:t xml:space="preserve">      </w:t>
            </w:r>
            <w:r w:rsidRPr="007F1B3B">
              <w:t>CĐ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CĐ</w:t>
            </w:r>
            <w:r>
              <w:br/>
              <w:t>CĐ</w:t>
            </w: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>
              <w:t>CĐ</w:t>
            </w:r>
          </w:p>
        </w:tc>
        <w:tc>
          <w:tcPr>
            <w:tcW w:w="1075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1.</w:t>
            </w:r>
            <w:r>
              <w:t>1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1.2</w:t>
            </w:r>
          </w:p>
          <w:p w:rsidR="004A1CEE" w:rsidRDefault="004A1CEE" w:rsidP="006F4B8D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1.2</w:t>
            </w:r>
          </w:p>
        </w:tc>
        <w:tc>
          <w:tcPr>
            <w:tcW w:w="953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5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1</w:t>
            </w:r>
          </w:p>
        </w:tc>
        <w:tc>
          <w:tcPr>
            <w:tcW w:w="1015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>
              <w:t>2</w:t>
            </w:r>
          </w:p>
        </w:tc>
        <w:tc>
          <w:tcPr>
            <w:tcW w:w="863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15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3</w:t>
            </w:r>
          </w:p>
        </w:tc>
        <w:tc>
          <w:tcPr>
            <w:tcW w:w="1696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 xml:space="preserve">                        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165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108</w:t>
            </w:r>
          </w:p>
          <w:p w:rsidR="004A1CEE" w:rsidRPr="0034635C" w:rsidRDefault="004A1CEE" w:rsidP="000226C4">
            <w:pPr>
              <w:tabs>
                <w:tab w:val="left" w:pos="1560"/>
              </w:tabs>
              <w:spacing w:after="0" w:line="240" w:lineRule="auto"/>
              <w:rPr>
                <w:b/>
                <w:u w:val="single"/>
              </w:rPr>
            </w:pPr>
            <w:r w:rsidRPr="0034635C">
              <w:rPr>
                <w:b/>
                <w:u w:val="single"/>
              </w:rPr>
              <w:t>8.8</w:t>
            </w:r>
          </w:p>
          <w:p w:rsidR="004A1CEE" w:rsidRDefault="004A1CEE" w:rsidP="0034635C">
            <w:pPr>
              <w:tabs>
                <w:tab w:val="left" w:pos="1560"/>
              </w:tabs>
              <w:spacing w:after="0" w:line="240" w:lineRule="auto"/>
            </w:pPr>
            <w:r w:rsidRPr="0034635C">
              <w:rPr>
                <w:b/>
                <w:u w:val="single"/>
              </w:rPr>
              <w:t>7.2</w:t>
            </w:r>
            <w:r>
              <w:t>( dạy thay phi hùng)</w:t>
            </w:r>
          </w:p>
          <w:p w:rsidR="004A1CEE" w:rsidRDefault="004A1CEE" w:rsidP="0034635C">
            <w:pPr>
              <w:tabs>
                <w:tab w:val="left" w:pos="1560"/>
              </w:tabs>
              <w:spacing w:after="0" w:line="240" w:lineRule="auto"/>
            </w:pPr>
          </w:p>
          <w:p w:rsidR="004A1CEE" w:rsidRDefault="004A1CEE" w:rsidP="006F4B8D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Σ= 289</w:t>
            </w:r>
          </w:p>
          <w:p w:rsidR="004A1CEE" w:rsidRPr="006F4B8D" w:rsidRDefault="004A1CEE" w:rsidP="006F4B8D">
            <w:pPr>
              <w:tabs>
                <w:tab w:val="left" w:pos="1560"/>
              </w:tabs>
              <w:spacing w:after="0" w:line="240" w:lineRule="auto"/>
              <w:jc w:val="center"/>
            </w:pPr>
          </w:p>
        </w:tc>
      </w:tr>
      <w:tr w:rsidR="004A1CEE" w:rsidRPr="007F1B3B" w:rsidTr="008E4FCC"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3</w:t>
            </w:r>
          </w:p>
        </w:tc>
        <w:tc>
          <w:tcPr>
            <w:tcW w:w="2284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Giang Phi Hùng</w:t>
            </w:r>
          </w:p>
        </w:tc>
        <w:tc>
          <w:tcPr>
            <w:tcW w:w="1432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CĐ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CĐ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7F1B3B">
              <w:t>CĐ</w:t>
            </w:r>
          </w:p>
        </w:tc>
        <w:tc>
          <w:tcPr>
            <w:tcW w:w="1075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1.2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7F1B3B">
              <w:t>1.</w:t>
            </w:r>
            <w:r>
              <w:t>0</w:t>
            </w:r>
          </w:p>
        </w:tc>
        <w:tc>
          <w:tcPr>
            <w:tcW w:w="953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9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1</w:t>
            </w:r>
          </w:p>
        </w:tc>
        <w:tc>
          <w:tcPr>
            <w:tcW w:w="1015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7F1B3B">
              <w:t>2</w:t>
            </w:r>
          </w:p>
        </w:tc>
        <w:tc>
          <w:tcPr>
            <w:tcW w:w="863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11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11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11</w:t>
            </w:r>
          </w:p>
        </w:tc>
        <w:tc>
          <w:tcPr>
            <w:tcW w:w="1696" w:type="dxa"/>
          </w:tcPr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217,8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26,4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22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Σ=266,2</w:t>
            </w:r>
          </w:p>
        </w:tc>
      </w:tr>
      <w:tr w:rsidR="004A1CEE" w:rsidRPr="007F1B3B" w:rsidTr="008E4FCC">
        <w:trPr>
          <w:trHeight w:val="678"/>
        </w:trPr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4</w:t>
            </w:r>
          </w:p>
        </w:tc>
        <w:tc>
          <w:tcPr>
            <w:tcW w:w="2284" w:type="dxa"/>
            <w:vAlign w:val="center"/>
          </w:tcPr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Nguyễn Phú Tân</w:t>
            </w:r>
          </w:p>
          <w:p w:rsidR="004A1CEE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</w:p>
        </w:tc>
        <w:tc>
          <w:tcPr>
            <w:tcW w:w="1432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  CĐ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  CĐ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TC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TN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</w:p>
          <w:p w:rsidR="004A1CEE" w:rsidRPr="009A5B7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</w:p>
        </w:tc>
        <w:tc>
          <w:tcPr>
            <w:tcW w:w="1075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</w:pPr>
            <w:r>
              <w:t>1.1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</w:pPr>
            <w:r>
              <w:t>1.2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</w:pPr>
            <w:r>
              <w:t>1.0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</w:pPr>
            <w:r>
              <w:t>1.0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53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5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015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2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63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696" w:type="dxa"/>
            <w:vAlign w:val="center"/>
          </w:tcPr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165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108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30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30</w:t>
            </w:r>
          </w:p>
          <w:p w:rsidR="004A1CEE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 w:rsidRPr="007F1B3B">
              <w:t>Σ=3</w:t>
            </w:r>
            <w:r>
              <w:t>33</w:t>
            </w:r>
          </w:p>
        </w:tc>
      </w:tr>
      <w:tr w:rsidR="004A1CEE" w:rsidRPr="007F1B3B" w:rsidTr="001E7E82">
        <w:trPr>
          <w:trHeight w:val="3257"/>
        </w:trPr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5</w:t>
            </w:r>
          </w:p>
        </w:tc>
        <w:tc>
          <w:tcPr>
            <w:tcW w:w="2284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  <w:r w:rsidRPr="007F1B3B">
              <w:t>Nguyễn Mạnh Phương</w:t>
            </w:r>
          </w:p>
        </w:tc>
        <w:tc>
          <w:tcPr>
            <w:tcW w:w="1432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TN(12+2)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TN(12+2)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TC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TC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CĐN-Ô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CĐ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CĐ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07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1.0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1.1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1.0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1.1</w:t>
            </w:r>
          </w:p>
          <w:p w:rsidR="004A1CEE" w:rsidRPr="007F1B3B" w:rsidRDefault="004A1CEE"/>
          <w:p w:rsidR="004A1CEE" w:rsidRPr="007F1B3B" w:rsidRDefault="004A1CEE">
            <w:pPr>
              <w:rPr>
                <w:sz w:val="22"/>
              </w:rPr>
            </w:pPr>
          </w:p>
        </w:tc>
        <w:tc>
          <w:tcPr>
            <w:tcW w:w="953" w:type="dxa"/>
          </w:tcPr>
          <w:p w:rsidR="004A1CEE" w:rsidRPr="007F1B3B" w:rsidRDefault="004A1CEE" w:rsidP="00502C61">
            <w:pPr>
              <w:tabs>
                <w:tab w:val="left" w:pos="1560"/>
              </w:tabs>
              <w:spacing w:after="0" w:line="240" w:lineRule="auto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2</w:t>
            </w:r>
          </w:p>
        </w:tc>
        <w:tc>
          <w:tcPr>
            <w:tcW w:w="101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2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2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2</w:t>
            </w:r>
          </w:p>
        </w:tc>
        <w:tc>
          <w:tcPr>
            <w:tcW w:w="863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15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7F1B3B">
              <w:t>15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15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>2</w:t>
            </w:r>
          </w:p>
        </w:tc>
        <w:tc>
          <w:tcPr>
            <w:tcW w:w="1696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36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33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30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33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>
              <w:t>30</w:t>
            </w:r>
          </w:p>
          <w:p w:rsidR="004A1CEE" w:rsidRPr="000226C4" w:rsidRDefault="004A1CEE" w:rsidP="000226C4">
            <w:pPr>
              <w:tabs>
                <w:tab w:val="left" w:pos="1560"/>
              </w:tabs>
              <w:spacing w:after="0" w:line="240" w:lineRule="auto"/>
              <w:rPr>
                <w:b/>
                <w:u w:val="single"/>
              </w:rPr>
            </w:pPr>
            <w:r>
              <w:t xml:space="preserve"> </w:t>
            </w:r>
            <w:r w:rsidRPr="000226C4">
              <w:rPr>
                <w:b/>
                <w:u w:val="single"/>
              </w:rPr>
              <w:t>66</w:t>
            </w:r>
          </w:p>
          <w:p w:rsidR="004A1CEE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  <w:r w:rsidRPr="000226C4">
              <w:rPr>
                <w:b/>
                <w:u w:val="single"/>
              </w:rPr>
              <w:t>8.8</w:t>
            </w:r>
            <w:r>
              <w:t>(Dạy thay phi hùng)</w:t>
            </w:r>
          </w:p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</w:pPr>
          </w:p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  <w:r>
              <w:t xml:space="preserve">  Σ= 236,8</w:t>
            </w:r>
            <w:r w:rsidRPr="007F1B3B">
              <w:rPr>
                <w:sz w:val="22"/>
              </w:rPr>
              <w:tab/>
            </w:r>
          </w:p>
        </w:tc>
      </w:tr>
      <w:tr w:rsidR="004A1CEE" w:rsidRPr="007F1B3B" w:rsidTr="008E4FCC">
        <w:tc>
          <w:tcPr>
            <w:tcW w:w="747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</w:p>
        </w:tc>
        <w:tc>
          <w:tcPr>
            <w:tcW w:w="2284" w:type="dxa"/>
            <w:vAlign w:val="center"/>
          </w:tcPr>
          <w:p w:rsidR="004A1CEE" w:rsidRPr="007F1B3B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</w:p>
        </w:tc>
        <w:tc>
          <w:tcPr>
            <w:tcW w:w="1432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  <w:lang w:val="vi-VN"/>
              </w:rPr>
            </w:pPr>
          </w:p>
        </w:tc>
        <w:tc>
          <w:tcPr>
            <w:tcW w:w="107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53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015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63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696" w:type="dxa"/>
          </w:tcPr>
          <w:p w:rsidR="004A1CEE" w:rsidRPr="007F1B3B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4A1CEE" w:rsidRDefault="004A1CEE" w:rsidP="00211B6D">
      <w:pPr>
        <w:tabs>
          <w:tab w:val="left" w:pos="1560"/>
        </w:tabs>
        <w:rPr>
          <w:sz w:val="22"/>
          <w:lang w:val="vi-VN"/>
        </w:rPr>
      </w:pPr>
      <w:bookmarkStart w:id="0" w:name="_GoBack"/>
      <w:bookmarkEnd w:id="0"/>
    </w:p>
    <w:p w:rsidR="004A1CEE" w:rsidRPr="00111BD8" w:rsidRDefault="004A1CEE" w:rsidP="00401492">
      <w:pPr>
        <w:tabs>
          <w:tab w:val="left" w:pos="1560"/>
        </w:tabs>
        <w:ind w:firstLine="426"/>
        <w:rPr>
          <w:lang w:val="vi-VN"/>
        </w:rPr>
      </w:pPr>
      <w:r w:rsidRPr="00111BD8">
        <w:rPr>
          <w:lang w:val="vi-VN"/>
        </w:rPr>
        <w:t>Trên đây là tổng khối lượ</w:t>
      </w:r>
      <w:r>
        <w:rPr>
          <w:lang w:val="vi-VN"/>
        </w:rPr>
        <w:t>ng (1.</w:t>
      </w:r>
      <w:r w:rsidRPr="0034635C">
        <w:rPr>
          <w:lang w:val="vi-VN"/>
        </w:rPr>
        <w:t>428</w:t>
      </w:r>
      <w:r w:rsidRPr="00111BD8">
        <w:rPr>
          <w:lang w:val="vi-VN"/>
        </w:rPr>
        <w:t xml:space="preserve"> ) của tổ Giáo dục thể chất đã giảng dạy trong Học kỳ I</w:t>
      </w:r>
      <w:r w:rsidRPr="0034635C">
        <w:rPr>
          <w:lang w:val="vi-VN"/>
        </w:rPr>
        <w:t>I</w:t>
      </w:r>
      <w:r w:rsidRPr="00111BD8">
        <w:rPr>
          <w:lang w:val="vi-VN"/>
        </w:rPr>
        <w:t xml:space="preserve"> năm 2015-2016 từ</w:t>
      </w:r>
      <w:r>
        <w:rPr>
          <w:lang w:val="vi-VN"/>
        </w:rPr>
        <w:t xml:space="preserve"> ngày </w:t>
      </w:r>
      <w:r w:rsidRPr="0034635C">
        <w:rPr>
          <w:lang w:val="vi-VN"/>
        </w:rPr>
        <w:t>22</w:t>
      </w:r>
      <w:r>
        <w:rPr>
          <w:lang w:val="vi-VN"/>
        </w:rPr>
        <w:t>/</w:t>
      </w:r>
      <w:r w:rsidRPr="00111BD8">
        <w:rPr>
          <w:lang w:val="vi-VN"/>
        </w:rPr>
        <w:t>0</w:t>
      </w:r>
      <w:r w:rsidRPr="0034635C">
        <w:rPr>
          <w:lang w:val="vi-VN"/>
        </w:rPr>
        <w:t>2</w:t>
      </w:r>
      <w:r>
        <w:rPr>
          <w:lang w:val="vi-VN"/>
        </w:rPr>
        <w:t>/201</w:t>
      </w:r>
      <w:r w:rsidRPr="0034635C">
        <w:rPr>
          <w:lang w:val="vi-VN"/>
        </w:rPr>
        <w:t>6</w:t>
      </w:r>
      <w:r w:rsidRPr="00111BD8">
        <w:rPr>
          <w:lang w:val="vi-VN"/>
        </w:rPr>
        <w:t xml:space="preserve"> đến ngày  30/01/2016.</w:t>
      </w:r>
    </w:p>
    <w:p w:rsidR="004A1CEE" w:rsidRPr="00111BD8" w:rsidRDefault="004A1CEE" w:rsidP="008E4FCC">
      <w:pPr>
        <w:spacing w:after="0" w:line="240" w:lineRule="auto"/>
        <w:ind w:firstLine="426"/>
        <w:jc w:val="center"/>
        <w:rPr>
          <w:szCs w:val="28"/>
          <w:lang w:val="vi-VN"/>
        </w:rPr>
      </w:pPr>
      <w:r w:rsidRPr="00111BD8">
        <w:rPr>
          <w:lang w:val="vi-VN"/>
        </w:rPr>
        <w:t>Nay tôi làm giấy nay xin được tính chế độ bồi dưỡng đối với Giảng viên tổ Giáo dục thể chất</w:t>
      </w:r>
      <w:r w:rsidRPr="00111BD8">
        <w:rPr>
          <w:szCs w:val="28"/>
          <w:lang w:val="vi-VN"/>
        </w:rPr>
        <w:t xml:space="preserve"> từ ngày 05/10/2015 đế</w:t>
      </w:r>
      <w:r>
        <w:rPr>
          <w:szCs w:val="28"/>
          <w:lang w:val="vi-VN"/>
        </w:rPr>
        <w:t xml:space="preserve">n </w:t>
      </w:r>
      <w:r w:rsidRPr="0034635C">
        <w:rPr>
          <w:szCs w:val="28"/>
          <w:lang w:val="vi-VN"/>
        </w:rPr>
        <w:t>25</w:t>
      </w:r>
      <w:r>
        <w:rPr>
          <w:szCs w:val="28"/>
          <w:lang w:val="vi-VN"/>
        </w:rPr>
        <w:t>/0</w:t>
      </w:r>
      <w:r w:rsidRPr="0034635C">
        <w:rPr>
          <w:szCs w:val="28"/>
          <w:lang w:val="vi-VN"/>
        </w:rPr>
        <w:t>6</w:t>
      </w:r>
      <w:r w:rsidRPr="00111BD8">
        <w:rPr>
          <w:szCs w:val="28"/>
          <w:lang w:val="vi-VN"/>
        </w:rPr>
        <w:t xml:space="preserve">/2016. </w:t>
      </w:r>
    </w:p>
    <w:p w:rsidR="004A1CEE" w:rsidRPr="00111BD8" w:rsidRDefault="004A1CEE" w:rsidP="00701AC3">
      <w:pPr>
        <w:ind w:firstLine="426"/>
        <w:rPr>
          <w:lang w:val="vi-VN"/>
        </w:rPr>
      </w:pPr>
      <w:r w:rsidRPr="00111BD8">
        <w:rPr>
          <w:lang w:val="vi-VN"/>
        </w:rPr>
        <w:t>Rất mong được sự chấp thuận của Hiệu trưởng, Trưởng phòng Kế hoạch – Tài chính, Trưởng phòng Tuyển sinh – Đào tạo – Giới thiệu việc làm, Trưởng khoa Khoa Khoa học cơ bản.</w:t>
      </w:r>
    </w:p>
    <w:p w:rsidR="004A1CEE" w:rsidRPr="00111BD8" w:rsidRDefault="004A1CEE" w:rsidP="00401492">
      <w:pPr>
        <w:tabs>
          <w:tab w:val="left" w:pos="1560"/>
        </w:tabs>
        <w:ind w:firstLine="426"/>
        <w:rPr>
          <w:lang w:val="vi-VN"/>
        </w:rPr>
      </w:pPr>
      <w:r w:rsidRPr="00111BD8">
        <w:rPr>
          <w:lang w:val="vi-VN"/>
        </w:rPr>
        <w:t>Trân trọng cảm ơn./.</w:t>
      </w:r>
    </w:p>
    <w:p w:rsidR="004A1CEE" w:rsidRPr="00111BD8" w:rsidRDefault="004A1CEE" w:rsidP="00211B6D">
      <w:pPr>
        <w:tabs>
          <w:tab w:val="left" w:pos="1560"/>
        </w:tabs>
        <w:rPr>
          <w:i/>
          <w:lang w:val="vi-VN"/>
        </w:rPr>
      </w:pPr>
      <w:r w:rsidRPr="00111BD8">
        <w:rPr>
          <w:i/>
          <w:lang w:val="vi-VN"/>
        </w:rPr>
        <w:t xml:space="preserve">                                                     Thành phố Hồ</w:t>
      </w:r>
      <w:r>
        <w:rPr>
          <w:i/>
          <w:lang w:val="vi-VN"/>
        </w:rPr>
        <w:t xml:space="preserve"> Chí Minh, ngày </w:t>
      </w:r>
      <w:r w:rsidRPr="0034635C">
        <w:rPr>
          <w:i/>
          <w:lang w:val="vi-VN"/>
        </w:rPr>
        <w:t>01</w:t>
      </w:r>
      <w:r>
        <w:rPr>
          <w:i/>
          <w:lang w:val="vi-VN"/>
        </w:rPr>
        <w:t xml:space="preserve"> tháng </w:t>
      </w:r>
      <w:r w:rsidRPr="0034635C">
        <w:rPr>
          <w:i/>
          <w:lang w:val="vi-VN"/>
        </w:rPr>
        <w:t>7</w:t>
      </w:r>
      <w:r w:rsidRPr="00111BD8">
        <w:rPr>
          <w:i/>
          <w:lang w:val="vi-VN"/>
        </w:rPr>
        <w:t xml:space="preserve"> năm 2016</w:t>
      </w:r>
    </w:p>
    <w:p w:rsidR="004A1CEE" w:rsidRPr="00111BD8" w:rsidRDefault="004A1CEE" w:rsidP="009911E6">
      <w:pPr>
        <w:tabs>
          <w:tab w:val="center" w:pos="1985"/>
          <w:tab w:val="center" w:pos="7371"/>
        </w:tabs>
        <w:rPr>
          <w:b/>
          <w:lang w:val="vi-VN"/>
        </w:rPr>
      </w:pPr>
      <w:r w:rsidRPr="00111BD8">
        <w:rPr>
          <w:b/>
          <w:lang w:val="vi-VN"/>
        </w:rPr>
        <w:tab/>
        <w:t>HIỆU TRƯỞNG</w:t>
      </w:r>
      <w:r w:rsidRPr="00111BD8">
        <w:rPr>
          <w:b/>
          <w:lang w:val="vi-VN"/>
        </w:rPr>
        <w:tab/>
      </w:r>
      <w:r w:rsidRPr="00913611">
        <w:rPr>
          <w:b/>
          <w:lang w:val="vi-VN"/>
        </w:rPr>
        <w:t xml:space="preserve">                                     </w:t>
      </w:r>
      <w:r w:rsidRPr="00111BD8">
        <w:rPr>
          <w:b/>
          <w:lang w:val="vi-VN"/>
        </w:rPr>
        <w:t>KÍNH ĐƠN</w:t>
      </w:r>
    </w:p>
    <w:p w:rsidR="004A1CEE" w:rsidRPr="00111BD8" w:rsidRDefault="004A1CEE" w:rsidP="009911E6">
      <w:pPr>
        <w:tabs>
          <w:tab w:val="center" w:pos="1985"/>
          <w:tab w:val="center" w:pos="7371"/>
        </w:tabs>
        <w:rPr>
          <w:b/>
          <w:lang w:val="vi-VN"/>
        </w:rPr>
      </w:pPr>
    </w:p>
    <w:p w:rsidR="004A1CEE" w:rsidRPr="00111BD8" w:rsidRDefault="004A1CEE" w:rsidP="009911E6">
      <w:pPr>
        <w:tabs>
          <w:tab w:val="center" w:pos="1985"/>
          <w:tab w:val="center" w:pos="7371"/>
        </w:tabs>
        <w:rPr>
          <w:b/>
          <w:lang w:val="vi-VN"/>
        </w:rPr>
      </w:pPr>
    </w:p>
    <w:p w:rsidR="004A1CEE" w:rsidRPr="00111BD8" w:rsidRDefault="004A1CEE" w:rsidP="009911E6">
      <w:pPr>
        <w:tabs>
          <w:tab w:val="center" w:pos="1985"/>
          <w:tab w:val="center" w:pos="7371"/>
        </w:tabs>
        <w:rPr>
          <w:b/>
          <w:lang w:val="vi-VN"/>
        </w:rPr>
      </w:pP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  <w:r w:rsidRPr="00913611">
        <w:rPr>
          <w:b/>
          <w:lang w:val="vi-VN"/>
        </w:rPr>
        <w:t xml:space="preserve">                                   </w:t>
      </w:r>
      <w:r w:rsidRPr="00111BD8">
        <w:rPr>
          <w:b/>
          <w:lang w:val="vi-VN"/>
        </w:rPr>
        <w:t>Lê Thái Hùng</w:t>
      </w:r>
    </w:p>
    <w:p w:rsidR="004A1CEE" w:rsidRPr="00111BD8" w:rsidRDefault="004A1CEE" w:rsidP="00170C34">
      <w:pPr>
        <w:tabs>
          <w:tab w:val="center" w:pos="709"/>
          <w:tab w:val="center" w:pos="4253"/>
          <w:tab w:val="center" w:pos="8080"/>
        </w:tabs>
        <w:rPr>
          <w:b/>
          <w:lang w:val="vi-VN"/>
        </w:rPr>
      </w:pPr>
      <w:r>
        <w:rPr>
          <w:b/>
          <w:lang w:val="vi-VN"/>
        </w:rPr>
        <w:t>TP. KH-TC</w:t>
      </w:r>
      <w:r>
        <w:rPr>
          <w:b/>
          <w:lang w:val="vi-VN"/>
        </w:rPr>
        <w:tab/>
        <w:t>TP.</w:t>
      </w:r>
      <w:r w:rsidRPr="00D818EC">
        <w:rPr>
          <w:b/>
          <w:lang w:val="vi-VN"/>
        </w:rPr>
        <w:t xml:space="preserve">              </w:t>
      </w:r>
      <w:r>
        <w:rPr>
          <w:b/>
          <w:lang w:val="vi-VN"/>
        </w:rPr>
        <w:t xml:space="preserve"> TS-ĐT-GT</w:t>
      </w:r>
      <w:r w:rsidRPr="00D818EC">
        <w:rPr>
          <w:b/>
          <w:lang w:val="vi-VN"/>
        </w:rPr>
        <w:t xml:space="preserve">                                             </w:t>
      </w:r>
      <w:r w:rsidRPr="00111BD8">
        <w:rPr>
          <w:b/>
          <w:lang w:val="vi-VN"/>
        </w:rPr>
        <w:t>TRƯỞNG KHOA</w:t>
      </w: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  <w:r w:rsidRPr="00111BD8">
        <w:rPr>
          <w:b/>
          <w:lang w:val="vi-VN"/>
        </w:rPr>
        <w:tab/>
      </w: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</w:p>
    <w:p w:rsidR="004A1CEE" w:rsidRPr="00111BD8" w:rsidRDefault="004A1CEE" w:rsidP="00211B6D">
      <w:pPr>
        <w:tabs>
          <w:tab w:val="left" w:pos="1560"/>
        </w:tabs>
        <w:rPr>
          <w:b/>
          <w:lang w:val="vi-VN"/>
        </w:rPr>
      </w:pPr>
    </w:p>
    <w:sectPr w:rsidR="004A1CEE" w:rsidRPr="00111BD8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535BE"/>
    <w:rsid w:val="000F5771"/>
    <w:rsid w:val="00111BD8"/>
    <w:rsid w:val="00114C16"/>
    <w:rsid w:val="0011617F"/>
    <w:rsid w:val="00170C34"/>
    <w:rsid w:val="001A6136"/>
    <w:rsid w:val="001E7E82"/>
    <w:rsid w:val="00211B6D"/>
    <w:rsid w:val="00252DD8"/>
    <w:rsid w:val="00255818"/>
    <w:rsid w:val="00263748"/>
    <w:rsid w:val="00280C54"/>
    <w:rsid w:val="00285DDC"/>
    <w:rsid w:val="002B195D"/>
    <w:rsid w:val="00323585"/>
    <w:rsid w:val="0033585D"/>
    <w:rsid w:val="0034635C"/>
    <w:rsid w:val="003574EF"/>
    <w:rsid w:val="003A2D3A"/>
    <w:rsid w:val="003F6983"/>
    <w:rsid w:val="00401492"/>
    <w:rsid w:val="004208AA"/>
    <w:rsid w:val="00421C1A"/>
    <w:rsid w:val="004222B7"/>
    <w:rsid w:val="0043597D"/>
    <w:rsid w:val="004575DF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B195F"/>
    <w:rsid w:val="005E26EC"/>
    <w:rsid w:val="00620BC4"/>
    <w:rsid w:val="006252C3"/>
    <w:rsid w:val="00681235"/>
    <w:rsid w:val="00694A19"/>
    <w:rsid w:val="006F4B8D"/>
    <w:rsid w:val="00701AC3"/>
    <w:rsid w:val="00707C4A"/>
    <w:rsid w:val="00721BFC"/>
    <w:rsid w:val="00756613"/>
    <w:rsid w:val="007B754F"/>
    <w:rsid w:val="007C0339"/>
    <w:rsid w:val="007F1B3B"/>
    <w:rsid w:val="007F6A9C"/>
    <w:rsid w:val="00820139"/>
    <w:rsid w:val="008228C3"/>
    <w:rsid w:val="00823971"/>
    <w:rsid w:val="0087717A"/>
    <w:rsid w:val="008E4FCC"/>
    <w:rsid w:val="00913611"/>
    <w:rsid w:val="0092059F"/>
    <w:rsid w:val="009247EB"/>
    <w:rsid w:val="00964D4A"/>
    <w:rsid w:val="00981587"/>
    <w:rsid w:val="009911E6"/>
    <w:rsid w:val="009A5B7C"/>
    <w:rsid w:val="009D7422"/>
    <w:rsid w:val="009F463D"/>
    <w:rsid w:val="00A968DB"/>
    <w:rsid w:val="00AC793F"/>
    <w:rsid w:val="00B11701"/>
    <w:rsid w:val="00B40AD6"/>
    <w:rsid w:val="00B80B1F"/>
    <w:rsid w:val="00BB1D50"/>
    <w:rsid w:val="00BE5E14"/>
    <w:rsid w:val="00C003E1"/>
    <w:rsid w:val="00C53BF4"/>
    <w:rsid w:val="00C94F79"/>
    <w:rsid w:val="00CF0F64"/>
    <w:rsid w:val="00D55110"/>
    <w:rsid w:val="00D648C3"/>
    <w:rsid w:val="00D71693"/>
    <w:rsid w:val="00D774A8"/>
    <w:rsid w:val="00D818EC"/>
    <w:rsid w:val="00DB49FF"/>
    <w:rsid w:val="00DD2BDB"/>
    <w:rsid w:val="00E406B2"/>
    <w:rsid w:val="00E9328E"/>
    <w:rsid w:val="00EA1891"/>
    <w:rsid w:val="00F27F62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9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236</TotalTime>
  <Pages>3</Pages>
  <Words>375</Words>
  <Characters>2141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7</cp:revision>
  <cp:lastPrinted>2016-02-24T02:33:00Z</cp:lastPrinted>
  <dcterms:created xsi:type="dcterms:W3CDTF">2016-02-24T09:38:00Z</dcterms:created>
  <dcterms:modified xsi:type="dcterms:W3CDTF">2008-06-26T20:18:00Z</dcterms:modified>
</cp:coreProperties>
</file>